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6261070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Heizungsinstallation Gärtnerei Schloss Reihnsberg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Heizungsinstallation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